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766E4F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ru-RU" w:eastAsia="ru-RU"/>
              </w:rPr>
              <w:alias w:val="Чтобы сменить изображение, щелкните значок справа"/>
              <w:tag w:val="Чтобы сменить изображение, щелкните значок справа"/>
              <w:id w:val="321324275"/>
              <w:picture/>
            </w:sdtPr>
            <w:sdtEndPr/>
            <w:sdtContent>
              <w:p w:rsidR="001A609A" w:rsidRPr="00667911" w:rsidRDefault="009F4F0C" w:rsidP="00E32028">
                <w:pPr>
                  <w:jc w:val="center"/>
                  <w:rPr>
                    <w:lang w:val="ru-RU"/>
                  </w:rPr>
                </w:pPr>
                <w:r w:rsidRPr="009F4F0C">
                  <w:rPr>
                    <w:noProof/>
                    <w:lang w:val="ru-RU" w:eastAsia="ru-RU"/>
                  </w:rPr>
                  <w:drawing>
                    <wp:inline distT="0" distB="0" distL="0" distR="0">
                      <wp:extent cx="2027555" cy="1755567"/>
                      <wp:effectExtent l="0" t="0" r="0" b="0"/>
                      <wp:docPr id="2" name="Рисунок 2" descr="C:\Users\Lenovo b5045\Desktop\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Lenovo b5045\Desktop\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34901" cy="17619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Проведение бесед: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«Знаки вокруг нас»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«Твой приятель – светофор»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«Зачем нужны дорожные знаки»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«Наш город»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«Какие дорожные знаки встречаются тебе по дороге в детский сад»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«Мы – пассажиры»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«Мы – пешеходы»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«Красный, желтый, зеленый»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«Основные части улицы»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«Правила поведения в общественном транспорте»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«Транспорт»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«Улица»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«Светофор»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«Транспорт на нашей улице»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«Мы в автобусе»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«Пешеходный переход»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«Наши верные друзья – светофоры»</w:t>
            </w:r>
          </w:p>
          <w:p w:rsidR="006B335E" w:rsidRPr="006B335E" w:rsidRDefault="006B335E" w:rsidP="005014A0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33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«Дорога не место для игр»</w:t>
            </w:r>
          </w:p>
          <w:p w:rsidR="001A609A" w:rsidRPr="00667911" w:rsidRDefault="001A609A">
            <w:pPr>
              <w:pStyle w:val="a6"/>
              <w:rPr>
                <w:lang w:val="ru-RU"/>
              </w:rPr>
            </w:pPr>
          </w:p>
          <w:p w:rsidR="001A609A" w:rsidRPr="00667911" w:rsidRDefault="001A609A" w:rsidP="006B335E">
            <w:pPr>
              <w:pStyle w:val="2"/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A609A" w:rsidRPr="00766E4F" w:rsidTr="009E545D">
              <w:trPr>
                <w:trHeight w:hRule="exact" w:val="10774"/>
              </w:trPr>
              <w:tc>
                <w:tcPr>
                  <w:tcW w:w="5000" w:type="pct"/>
                </w:tcPr>
                <w:p w:rsidR="001A609A" w:rsidRDefault="009323BB" w:rsidP="00B81AC7">
                  <w:pPr>
                    <w:pStyle w:val="1"/>
                    <w:spacing w:before="0"/>
                    <w:jc w:val="center"/>
                    <w:rPr>
                      <w:rFonts w:ascii="Times New Roman" w:hAnsi="Times New Roman" w:cs="Times New Roman"/>
                      <w:color w:val="01544A" w:themeColor="accent1" w:themeShade="80"/>
                      <w:sz w:val="28"/>
                      <w:szCs w:val="28"/>
                      <w:lang w:val="ru-RU"/>
                    </w:rPr>
                  </w:pPr>
                  <w:r w:rsidRPr="00B81AC7">
                    <w:rPr>
                      <w:rFonts w:ascii="Times New Roman" w:hAnsi="Times New Roman" w:cs="Times New Roman"/>
                      <w:color w:val="01544A" w:themeColor="accent1" w:themeShade="80"/>
                      <w:sz w:val="28"/>
                      <w:szCs w:val="28"/>
                      <w:lang w:val="ru-RU"/>
                    </w:rPr>
                    <w:t>О нас</w:t>
                  </w:r>
                </w:p>
                <w:p w:rsidR="00B81AC7" w:rsidRPr="004036F0" w:rsidRDefault="00B81AC7" w:rsidP="00B81AC7">
                  <w:pPr>
                    <w:rPr>
                      <w:color w:val="000000" w:themeColor="text1"/>
                      <w:lang w:val="ru-RU"/>
                    </w:rPr>
                  </w:pPr>
                </w:p>
                <w:p w:rsidR="009E545D" w:rsidRDefault="00662194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В группе №1 «Гнездышко» </w:t>
                  </w:r>
                  <w:r w:rsidR="009E545D"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23 ребенка:</w:t>
                  </w:r>
                  <w:r w:rsidR="00B121D9"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</w:t>
                  </w:r>
                  <w:r w:rsidR="0044028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10 мальчиков и 13 девочек.</w:t>
                  </w:r>
                </w:p>
                <w:p w:rsidR="00407F09" w:rsidRPr="004036F0" w:rsidRDefault="00407F09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Воспитатели: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Гонюкова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Н.Н., Левченко Н.С.</w:t>
                  </w:r>
                </w:p>
                <w:p w:rsidR="009E545D" w:rsidRPr="004036F0" w:rsidRDefault="009E545D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В</w:t>
                  </w:r>
                  <w:r w:rsidR="00440285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нашей </w:t>
                  </w: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группе проводится работа по безопасности дошкольников на дороге.</w:t>
                  </w:r>
                  <w:r w:rsidR="0025118E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Дорожную грамоту ребята осваивают с первых шагов.</w:t>
                  </w:r>
                </w:p>
                <w:p w:rsidR="009E545D" w:rsidRPr="004036F0" w:rsidRDefault="009E545D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Цель: </w:t>
                  </w:r>
                </w:p>
                <w:p w:rsidR="009E545D" w:rsidRPr="004036F0" w:rsidRDefault="00B121D9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- </w:t>
                  </w:r>
                  <w:r w:rsidR="009E545D"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формировать первичные представлений о машинах, улице, дороге.</w:t>
                  </w:r>
                </w:p>
                <w:p w:rsidR="009E545D" w:rsidRPr="004036F0" w:rsidRDefault="009E545D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Задачи: </w:t>
                  </w:r>
                </w:p>
                <w:p w:rsidR="009E545D" w:rsidRPr="004036F0" w:rsidRDefault="00B121D9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- </w:t>
                  </w:r>
                  <w:r w:rsidR="009E545D"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познакомить с некоторыми видами транспорта;</w:t>
                  </w:r>
                </w:p>
                <w:p w:rsidR="009E545D" w:rsidRPr="004036F0" w:rsidRDefault="00B121D9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- формировать знания</w:t>
                  </w:r>
                  <w:r w:rsidR="009E545D"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 xml:space="preserve"> о работе водителя;</w:t>
                  </w:r>
                </w:p>
                <w:p w:rsidR="00B121D9" w:rsidRPr="004036F0" w:rsidRDefault="00B121D9" w:rsidP="00B121D9">
                  <w:pPr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4036F0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- закрепить представления о правилах безопасного поведения в настольных, дидактических, сюжетно ролевых играх.</w:t>
                  </w:r>
                </w:p>
                <w:p w:rsidR="00B121D9" w:rsidRDefault="00B121D9">
                  <w:pPr>
                    <w:rPr>
                      <w:lang w:val="ru-RU"/>
                    </w:rPr>
                  </w:pPr>
                </w:p>
                <w:p w:rsidR="009E545D" w:rsidRDefault="009E545D">
                  <w:pPr>
                    <w:rPr>
                      <w:lang w:val="ru-RU"/>
                    </w:rPr>
                  </w:pPr>
                </w:p>
                <w:p w:rsidR="009E545D" w:rsidRPr="00667911" w:rsidRDefault="009E545D">
                  <w:pPr>
                    <w:rPr>
                      <w:lang w:val="ru-RU"/>
                    </w:rPr>
                  </w:pPr>
                </w:p>
                <w:p w:rsidR="001A609A" w:rsidRPr="00667911" w:rsidRDefault="001A609A" w:rsidP="00662194">
                  <w:pPr>
                    <w:rPr>
                      <w:lang w:val="ru-RU"/>
                    </w:rPr>
                  </w:pPr>
                </w:p>
              </w:tc>
            </w:tr>
            <w:tr w:rsidR="001A609A" w:rsidRPr="00766E4F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1A609A" w:rsidRPr="00667911">
              <w:trPr>
                <w:trHeight w:hRule="exact" w:val="5760"/>
              </w:trPr>
              <w:sdt>
                <w:sdtPr>
                  <w:rPr>
                    <w:noProof/>
                    <w:lang w:val="ru-RU" w:eastAsia="ru-RU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1A609A" w:rsidRPr="00667911" w:rsidRDefault="001A703C">
                      <w:pPr>
                        <w:rPr>
                          <w:lang w:val="ru-RU"/>
                        </w:rPr>
                      </w:pPr>
                      <w:r w:rsidRPr="001A703C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3665686" cy="2459757"/>
                            <wp:effectExtent l="0" t="6668" r="4763" b="4762"/>
                            <wp:docPr id="1" name="Рисунок 1" descr="C:\Users\Lenovo b5045\Desktop\фото 1.06.17г\Фото028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ovo b5045\Desktop\фото 1.06.17г\Фото028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 flipV="1">
                                      <a:off x="0" y="0"/>
                                      <a:ext cx="3690729" cy="2476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1A609A" w:rsidRPr="00667911">
              <w:trPr>
                <w:trHeight w:hRule="exact" w:val="360"/>
              </w:trPr>
              <w:tc>
                <w:tcPr>
                  <w:tcW w:w="5000" w:type="pct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  <w:tr w:rsidR="001A609A" w:rsidRPr="00766E4F" w:rsidTr="00FE1D7C">
              <w:trPr>
                <w:trHeight w:hRule="exact" w:val="4644"/>
              </w:trPr>
              <w:tc>
                <w:tcPr>
                  <w:tcW w:w="5000" w:type="pct"/>
                  <w:shd w:val="clear" w:color="auto" w:fill="03A996" w:themeFill="accent1"/>
                </w:tcPr>
                <w:p w:rsidR="001A609A" w:rsidRPr="00667911" w:rsidRDefault="009E545D" w:rsidP="00766E4F">
                  <w:pPr>
                    <w:pStyle w:val="ab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Дорожной гра</w:t>
                  </w:r>
                  <w:bookmarkStart w:id="0" w:name="_GoBack"/>
                  <w:bookmarkEnd w:id="0"/>
                  <w:r>
                    <w:rPr>
                      <w:lang w:val="ru-RU"/>
                    </w:rPr>
                    <w:t>моте учимся с первых шагов</w:t>
                  </w:r>
                </w:p>
              </w:tc>
            </w:tr>
            <w:tr w:rsidR="001A609A" w:rsidRPr="00766E4F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A609A" w:rsidRPr="00667911" w:rsidRDefault="001A609A" w:rsidP="005533C0">
                  <w:pPr>
                    <w:pStyle w:val="ad"/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52"/>
        <w:gridCol w:w="715"/>
        <w:gridCol w:w="715"/>
        <w:gridCol w:w="3855"/>
        <w:gridCol w:w="722"/>
        <w:gridCol w:w="722"/>
        <w:gridCol w:w="3863"/>
      </w:tblGrid>
      <w:tr w:rsidR="00E834E0" w:rsidRPr="00662194" w:rsidTr="008F098B">
        <w:trPr>
          <w:trHeight w:hRule="exact" w:val="10769"/>
          <w:jc w:val="center"/>
        </w:trPr>
        <w:tc>
          <w:tcPr>
            <w:tcW w:w="3852" w:type="dxa"/>
          </w:tcPr>
          <w:sdt>
            <w:sdtPr>
              <w:rPr>
                <w:noProof/>
                <w:lang w:val="ru-RU" w:eastAsia="ru-RU"/>
              </w:rPr>
              <w:id w:val="-1941750188"/>
              <w:picture/>
            </w:sdtPr>
            <w:sdtEndPr/>
            <w:sdtContent>
              <w:p w:rsidR="00E834E0" w:rsidRPr="00667911" w:rsidRDefault="00E834E0">
                <w:pPr>
                  <w:rPr>
                    <w:lang w:val="ru-RU"/>
                  </w:rPr>
                </w:pPr>
                <w:r w:rsidRPr="009F4F0C">
                  <w:rPr>
                    <w:noProof/>
                    <w:lang w:val="ru-RU" w:eastAsia="ru-RU"/>
                  </w:rPr>
                  <w:drawing>
                    <wp:inline distT="0" distB="0" distL="0" distR="0" wp14:anchorId="030F4824" wp14:editId="7C4F34F0">
                      <wp:extent cx="2613025" cy="6276975"/>
                      <wp:effectExtent l="0" t="0" r="0" b="9525"/>
                      <wp:docPr id="3" name="Рисунок 3" descr="C:\Users\Lenovo b5045\Desktop\копилка 17\ппд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Lenovo b5045\Desktop\копилка 17\ппд3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13589" cy="6278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834E0" w:rsidRPr="00667911" w:rsidRDefault="00E834E0" w:rsidP="009F4F0C">
            <w:pPr>
              <w:pStyle w:val="1"/>
              <w:rPr>
                <w:lang w:val="ru-RU"/>
              </w:rPr>
            </w:pPr>
          </w:p>
        </w:tc>
        <w:tc>
          <w:tcPr>
            <w:tcW w:w="715" w:type="dxa"/>
          </w:tcPr>
          <w:p w:rsidR="00E834E0" w:rsidRPr="00667911" w:rsidRDefault="00E834E0">
            <w:pPr>
              <w:rPr>
                <w:lang w:val="ru-RU"/>
              </w:rPr>
            </w:pPr>
          </w:p>
        </w:tc>
        <w:tc>
          <w:tcPr>
            <w:tcW w:w="715" w:type="dxa"/>
          </w:tcPr>
          <w:p w:rsidR="00E834E0" w:rsidRPr="00667911" w:rsidRDefault="00E834E0">
            <w:pPr>
              <w:rPr>
                <w:lang w:val="ru-RU"/>
              </w:rPr>
            </w:pPr>
          </w:p>
        </w:tc>
        <w:tc>
          <w:tcPr>
            <w:tcW w:w="3855" w:type="dxa"/>
          </w:tcPr>
          <w:p w:rsidR="004036F0" w:rsidRPr="004036F0" w:rsidRDefault="004036F0" w:rsidP="004036F0">
            <w:pPr>
              <w:pStyle w:val="af0"/>
              <w:jc w:val="center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C85DD8E">
                  <wp:extent cx="2390140" cy="19716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971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036F0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Зачем нужны дорожные знаки</w:t>
            </w:r>
          </w:p>
          <w:p w:rsidR="004036F0" w:rsidRPr="004036F0" w:rsidRDefault="004036F0" w:rsidP="004036F0">
            <w:pPr>
              <w:rPr>
                <w:lang w:val="ru-RU"/>
              </w:rPr>
            </w:pPr>
            <w:r w:rsidRPr="004036F0">
              <w:rPr>
                <w:noProof/>
                <w:lang w:val="ru-RU" w:eastAsia="ru-RU"/>
              </w:rPr>
              <w:drawing>
                <wp:inline distT="0" distB="0" distL="0" distR="0">
                  <wp:extent cx="2415541" cy="2276475"/>
                  <wp:effectExtent l="0" t="0" r="3810" b="0"/>
                  <wp:docPr id="8" name="Рисунок 8" descr="C:\Users\Lenovo b5045\Desktop\фото 1.06.17г\DSC0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 b5045\Desktop\фото 1.06.17г\DSC0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830" cy="228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" w:type="dxa"/>
          </w:tcPr>
          <w:p w:rsidR="00E834E0" w:rsidRPr="00667911" w:rsidRDefault="00E834E0">
            <w:pPr>
              <w:rPr>
                <w:lang w:val="ru-RU"/>
              </w:rPr>
            </w:pPr>
          </w:p>
        </w:tc>
        <w:tc>
          <w:tcPr>
            <w:tcW w:w="722" w:type="dxa"/>
          </w:tcPr>
          <w:p w:rsidR="00E834E0" w:rsidRPr="00667911" w:rsidRDefault="00E834E0">
            <w:pPr>
              <w:rPr>
                <w:lang w:val="ru-RU"/>
              </w:rPr>
            </w:pPr>
          </w:p>
        </w:tc>
        <w:tc>
          <w:tcPr>
            <w:tcW w:w="3863" w:type="dxa"/>
          </w:tcPr>
          <w:sdt>
            <w:sdtPr>
              <w:rPr>
                <w:noProof/>
                <w:lang w:val="ru-RU" w:eastAsia="ru-RU"/>
              </w:rPr>
              <w:id w:val="1665123103"/>
              <w:picture/>
            </w:sdtPr>
            <w:sdtEndPr/>
            <w:sdtContent>
              <w:p w:rsidR="00E834E0" w:rsidRPr="00667911" w:rsidRDefault="00E834E0">
                <w:pPr>
                  <w:rPr>
                    <w:lang w:val="ru-RU"/>
                  </w:rPr>
                </w:pPr>
                <w:r w:rsidRPr="008F098B">
                  <w:rPr>
                    <w:noProof/>
                    <w:lang w:val="ru-RU" w:eastAsia="ru-RU"/>
                  </w:rPr>
                  <w:drawing>
                    <wp:inline distT="0" distB="0" distL="0" distR="0" wp14:anchorId="05AECD4F" wp14:editId="1E070C52">
                      <wp:extent cx="2352436" cy="2266950"/>
                      <wp:effectExtent l="0" t="0" r="0" b="0"/>
                      <wp:docPr id="4" name="Рисунок 4" descr="C:\Users\Lenovo b5045\Desktop\DSC0313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Lenovo b5045\Desktop\DSC03135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4288" cy="2278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E834E0" w:rsidRDefault="00E834E0">
            <w:pPr>
              <w:pStyle w:val="a6"/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</w:pPr>
            <w:r w:rsidRPr="00D20660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Полицейский </w:t>
            </w:r>
            <w:r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>–</w:t>
            </w:r>
            <w:r w:rsidRPr="00D20660">
              <w:rPr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  <w:lang w:val="ru-RU"/>
              </w:rPr>
              <w:t xml:space="preserve"> регулировщик</w:t>
            </w:r>
          </w:p>
          <w:p w:rsidR="00E834E0" w:rsidRDefault="00E834E0" w:rsidP="00D20660">
            <w:pPr>
              <w:rPr>
                <w:lang w:val="ru-RU"/>
              </w:rPr>
            </w:pPr>
          </w:p>
          <w:p w:rsidR="00E834E0" w:rsidRPr="00E834E0" w:rsidRDefault="00E834E0" w:rsidP="00D20660">
            <w:pPr>
              <w:rPr>
                <w:sz w:val="28"/>
                <w:szCs w:val="28"/>
                <w:lang w:val="ru-RU"/>
              </w:rPr>
            </w:pPr>
            <w:r w:rsidRPr="00E834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Твой приятель – светофор</w:t>
            </w:r>
          </w:p>
          <w:p w:rsidR="00E834E0" w:rsidRPr="00D20660" w:rsidRDefault="00E834E0" w:rsidP="00D20660">
            <w:pPr>
              <w:rPr>
                <w:lang w:val="ru-RU"/>
              </w:rPr>
            </w:pPr>
          </w:p>
          <w:p w:rsidR="00E834E0" w:rsidRPr="00667911" w:rsidRDefault="00E834E0" w:rsidP="00D20660">
            <w:pPr>
              <w:rPr>
                <w:lang w:val="ru-RU"/>
              </w:rPr>
            </w:pPr>
            <w:r w:rsidRPr="00D20660">
              <w:rPr>
                <w:noProof/>
                <w:lang w:val="ru-RU" w:eastAsia="ru-RU"/>
              </w:rPr>
              <w:drawing>
                <wp:inline distT="0" distB="0" distL="0" distR="0" wp14:anchorId="0F70573F" wp14:editId="63CFBADD">
                  <wp:extent cx="2381995" cy="2238375"/>
                  <wp:effectExtent l="0" t="0" r="0" b="0"/>
                  <wp:docPr id="5" name="Рисунок 5" descr="C:\Users\Lenovo b5045\Desktop\фото 1.06.17г\Фото0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 b5045\Desktop\фото 1.06.17г\Фото0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793" cy="224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A" w:rsidRPr="00667911" w:rsidRDefault="001A609A">
      <w:pPr>
        <w:pStyle w:val="af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C0"/>
    <w:rsid w:val="001A609A"/>
    <w:rsid w:val="001A703C"/>
    <w:rsid w:val="0025118E"/>
    <w:rsid w:val="004036F0"/>
    <w:rsid w:val="00407F09"/>
    <w:rsid w:val="00440285"/>
    <w:rsid w:val="005014A0"/>
    <w:rsid w:val="005533C0"/>
    <w:rsid w:val="00662194"/>
    <w:rsid w:val="00667911"/>
    <w:rsid w:val="006B335E"/>
    <w:rsid w:val="00766E4F"/>
    <w:rsid w:val="008F098B"/>
    <w:rsid w:val="009323BB"/>
    <w:rsid w:val="0094281E"/>
    <w:rsid w:val="009E545D"/>
    <w:rsid w:val="009F4F0C"/>
    <w:rsid w:val="00B121D9"/>
    <w:rsid w:val="00B81AC7"/>
    <w:rsid w:val="00D20660"/>
    <w:rsid w:val="00D86D31"/>
    <w:rsid w:val="00E32028"/>
    <w:rsid w:val="00E75CD8"/>
    <w:rsid w:val="00E834E0"/>
    <w:rsid w:val="00FE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76AC0B-2015-4A63-AB58-896B9202A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заголовок 1"/>
    <w:basedOn w:val="a0"/>
    <w:next w:val="a0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name w:val="Макет таблицы"/>
    <w:basedOn w:val="a2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Pr>
      <w:color w:val="808080"/>
    </w:rPr>
  </w:style>
  <w:style w:type="paragraph" w:styleId="a">
    <w:name w:val="List Bullet"/>
    <w:basedOn w:val="a0"/>
    <w:uiPriority w:val="1"/>
    <w:unhideWhenUsed/>
    <w:qFormat/>
    <w:pPr>
      <w:numPr>
        <w:numId w:val="2"/>
      </w:numPr>
    </w:pPr>
  </w:style>
  <w:style w:type="character" w:customStyle="1" w:styleId="10">
    <w:name w:val="Заголовок 1 (знак)"/>
    <w:basedOn w:val="a1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Pr>
      <w:rFonts w:asciiTheme="minorHAnsi" w:eastAsiaTheme="minorEastAsia" w:hAnsiTheme="minorHAnsi" w:cstheme="minorBidi"/>
      <w:sz w:val="17"/>
    </w:rPr>
  </w:style>
  <w:style w:type="paragraph" w:customStyle="1" w:styleId="ab">
    <w:name w:val="Заголовок"/>
    <w:basedOn w:val="a0"/>
    <w:next w:val="a0"/>
    <w:link w:val="ac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c">
    <w:name w:val="Название Знак"/>
    <w:basedOn w:val="a1"/>
    <w:link w:val="ab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d">
    <w:name w:val="Subtitle"/>
    <w:basedOn w:val="a0"/>
    <w:next w:val="a0"/>
    <w:link w:val="ae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e">
    <w:name w:val="Подзаголовок Знак"/>
    <w:basedOn w:val="a1"/>
    <w:link w:val="ad"/>
    <w:uiPriority w:val="1"/>
    <w:rPr>
      <w:i/>
      <w:iCs/>
      <w:color w:val="FFFFFF" w:themeColor="background1"/>
      <w:sz w:val="26"/>
    </w:rPr>
  </w:style>
  <w:style w:type="paragraph" w:styleId="af">
    <w:name w:val="No Spacing"/>
    <w:uiPriority w:val="99"/>
    <w:qFormat/>
    <w:pPr>
      <w:spacing w:after="0" w:line="240" w:lineRule="auto"/>
    </w:pPr>
  </w:style>
  <w:style w:type="paragraph" w:styleId="af0">
    <w:name w:val="Block Text"/>
    <w:basedOn w:val="a0"/>
    <w:next w:val="a0"/>
    <w:link w:val="af1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1">
    <w:name w:val="Цитата Знак"/>
    <w:basedOn w:val="a1"/>
    <w:link w:val="af0"/>
    <w:uiPriority w:val="1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Pr>
      <w:b/>
      <w:bCs/>
    </w:rPr>
  </w:style>
  <w:style w:type="character" w:styleId="af2">
    <w:name w:val="annotation reference"/>
    <w:basedOn w:val="a1"/>
    <w:uiPriority w:val="99"/>
    <w:semiHidden/>
    <w:unhideWhenUsed/>
    <w:rsid w:val="009E545D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9E545D"/>
    <w:pPr>
      <w:spacing w:line="240" w:lineRule="auto"/>
    </w:pPr>
  </w:style>
  <w:style w:type="character" w:customStyle="1" w:styleId="af4">
    <w:name w:val="Текст примечания Знак"/>
    <w:basedOn w:val="a1"/>
    <w:link w:val="af3"/>
    <w:uiPriority w:val="99"/>
    <w:semiHidden/>
    <w:rsid w:val="009E545D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E545D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E545D"/>
    <w:rPr>
      <w:b/>
      <w:bCs/>
    </w:rPr>
  </w:style>
  <w:style w:type="paragraph" w:styleId="af7">
    <w:name w:val="Balloon Text"/>
    <w:basedOn w:val="a0"/>
    <w:link w:val="af8"/>
    <w:uiPriority w:val="99"/>
    <w:semiHidden/>
    <w:unhideWhenUsed/>
    <w:rsid w:val="009E5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9E54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%20b5045\AppData\Roaming\Microsoft\&#1064;&#1072;&#1073;&#1083;&#1086;&#1085;&#1099;\&#1041;&#1091;&#1082;&#1083;&#1077;&#1090;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134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b5045</dc:creator>
  <cp:keywords/>
  <cp:lastModifiedBy>Lenovo b5045</cp:lastModifiedBy>
  <cp:revision>11</cp:revision>
  <dcterms:created xsi:type="dcterms:W3CDTF">2017-06-02T09:52:00Z</dcterms:created>
  <dcterms:modified xsi:type="dcterms:W3CDTF">2017-07-19T10:48:00Z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